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21D" w:rsidRPr="00F14B45" w:rsidRDefault="00C5221D" w:rsidP="00F14B45">
      <w:pPr>
        <w:pStyle w:val="NormalWeb"/>
        <w:shd w:val="clear" w:color="auto" w:fill="FFFFFF"/>
        <w:spacing w:before="0" w:beforeAutospacing="0" w:after="300" w:afterAutospacing="0" w:line="270" w:lineRule="atLeast"/>
        <w:jc w:val="center"/>
      </w:pPr>
      <w:r w:rsidRPr="00F14B45">
        <w:rPr>
          <w:rStyle w:val="Strong"/>
        </w:rPr>
        <w:t>Анкета для педагога</w:t>
      </w:r>
      <w:r w:rsidRPr="00F14B45">
        <w:rPr>
          <w:b/>
          <w:bCs/>
        </w:rPr>
        <w:br/>
      </w:r>
      <w:r w:rsidRPr="00F14B45">
        <w:rPr>
          <w:rStyle w:val="Strong"/>
        </w:rPr>
        <w:t>«Готовность к введению ФГОС ДО»</w:t>
      </w:r>
    </w:p>
    <w:p w:rsidR="00C5221D" w:rsidRPr="00E1256B" w:rsidRDefault="00C5221D" w:rsidP="00E1256B">
      <w:pPr>
        <w:pStyle w:val="NormalWeb"/>
        <w:shd w:val="clear" w:color="auto" w:fill="FFFFFF"/>
        <w:spacing w:before="0" w:beforeAutospacing="0" w:after="300" w:afterAutospacing="0" w:line="270" w:lineRule="atLeast"/>
        <w:jc w:val="both"/>
        <w:rPr>
          <w:sz w:val="28"/>
          <w:szCs w:val="28"/>
        </w:rPr>
      </w:pPr>
      <w:r w:rsidRPr="00F14B45">
        <w:rPr>
          <w:rStyle w:val="Emphasis"/>
        </w:rPr>
        <w:t>Уважаемые педагоги! Просим вас принять участие в анкетировании по вопросам введения и реализации федерального государственного образовательного стандарта дошкольного  образования (далее – ФГОС). Выберите один из предложенных вариантов ответа на вопрос или запишите свой ответ</w:t>
      </w:r>
      <w:r w:rsidRPr="00E1256B">
        <w:rPr>
          <w:rStyle w:val="Emphasis"/>
          <w:sz w:val="28"/>
          <w:szCs w:val="28"/>
        </w:rPr>
        <w:t>.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300" w:afterAutospacing="0" w:line="270" w:lineRule="atLeast"/>
      </w:pPr>
      <w:r w:rsidRPr="00F14B45">
        <w:rPr>
          <w:rStyle w:val="Strong"/>
        </w:rPr>
        <w:t>1.</w:t>
      </w:r>
      <w:r w:rsidRPr="00F14B45">
        <w:rPr>
          <w:rStyle w:val="apple-converted-space"/>
        </w:rPr>
        <w:t> </w:t>
      </w:r>
      <w:r w:rsidRPr="00F14B45">
        <w:t>Считаете ли вы, что введение ФГОС положительно скажется на развитии и образовательных результатах воспитанников?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300" w:afterAutospacing="0" w:line="270" w:lineRule="atLeast"/>
      </w:pPr>
      <w:r w:rsidRPr="00F14B45">
        <w:t>а) да;                  б) нет;                  в) затрудняюсь ответить.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300" w:afterAutospacing="0" w:line="270" w:lineRule="atLeast"/>
      </w:pPr>
      <w:r w:rsidRPr="00F14B45">
        <w:rPr>
          <w:rStyle w:val="Strong"/>
        </w:rPr>
        <w:t>2.</w:t>
      </w:r>
      <w:r w:rsidRPr="00F14B45">
        <w:rPr>
          <w:rStyle w:val="apple-converted-space"/>
        </w:rPr>
        <w:t> </w:t>
      </w:r>
      <w:r w:rsidRPr="00F14B45">
        <w:t>Считаете ли вы, что введение ФГОС положительно скажется на материально-технических, финансовых и иных условиях реализации образовательных программ в образовательном учреждении?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300" w:afterAutospacing="0" w:line="270" w:lineRule="atLeast"/>
      </w:pPr>
      <w:r w:rsidRPr="00F14B45">
        <w:t>а) да;                  б) нет;                  в) затрудняюсь ответить.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rPr>
          <w:rStyle w:val="Strong"/>
        </w:rPr>
        <w:t>3.</w:t>
      </w:r>
      <w:r w:rsidRPr="00F14B45">
        <w:rPr>
          <w:rStyle w:val="apple-converted-space"/>
        </w:rPr>
        <w:t> </w:t>
      </w:r>
      <w:r w:rsidRPr="00F14B45">
        <w:t>Как вы считаете, какие положительные изменения произойдут в образовательных учреждениях с введением ФГОС?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t>______________________________________________________________________________________________________________________________________</w:t>
      </w:r>
      <w:r>
        <w:t>____________________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rPr>
          <w:rStyle w:val="Strong"/>
        </w:rPr>
        <w:t>4.</w:t>
      </w:r>
      <w:r w:rsidRPr="00F14B45">
        <w:rPr>
          <w:rStyle w:val="apple-converted-space"/>
        </w:rPr>
        <w:t> </w:t>
      </w:r>
      <w:r w:rsidRPr="00F14B45">
        <w:t>Сформулируйте основные отличия ФГОС  от  ФГТ.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</w:t>
      </w:r>
    </w:p>
    <w:p w:rsidR="00C5221D" w:rsidRPr="00F14B45" w:rsidRDefault="00C5221D" w:rsidP="008B1770">
      <w:pPr>
        <w:pStyle w:val="NormalWeb"/>
        <w:shd w:val="clear" w:color="auto" w:fill="FFFFFF"/>
        <w:spacing w:before="0" w:beforeAutospacing="0" w:after="300" w:afterAutospacing="0" w:line="270" w:lineRule="atLeast"/>
        <w:jc w:val="both"/>
      </w:pPr>
      <w:r w:rsidRPr="00F14B45">
        <w:rPr>
          <w:rStyle w:val="Strong"/>
        </w:rPr>
        <w:t>5.</w:t>
      </w:r>
      <w:r w:rsidRPr="00F14B45">
        <w:rPr>
          <w:rStyle w:val="apple-converted-space"/>
        </w:rPr>
        <w:t> </w:t>
      </w:r>
      <w:r w:rsidRPr="00F14B45">
        <w:t>По вашему мнению, в чем состоит готовность педагогов к введению ФГОС?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300" w:afterAutospacing="0" w:line="270" w:lineRule="atLeast"/>
      </w:pPr>
      <w:r w:rsidRPr="00F14B45">
        <w:rPr>
          <w:rStyle w:val="Strong"/>
        </w:rPr>
        <w:t>6.</w:t>
      </w:r>
      <w:r w:rsidRPr="00F14B45">
        <w:rPr>
          <w:rStyle w:val="apple-converted-space"/>
        </w:rPr>
        <w:t> </w:t>
      </w:r>
      <w:r w:rsidRPr="00F14B45">
        <w:t>На ваш взгляд, готовы ли вы к введению ФГОС?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300" w:afterAutospacing="0" w:line="270" w:lineRule="atLeast"/>
      </w:pPr>
      <w:r w:rsidRPr="00F14B45">
        <w:t>а) да;                  б) нет;                  в) затрудняюсь ответить.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rPr>
          <w:rStyle w:val="Strong"/>
        </w:rPr>
        <w:t>7.</w:t>
      </w:r>
      <w:r w:rsidRPr="00F14B45">
        <w:rPr>
          <w:rStyle w:val="apple-converted-space"/>
        </w:rPr>
        <w:t> </w:t>
      </w:r>
      <w:r w:rsidRPr="00F14B45">
        <w:t>Какие педагогические затруднения, связанные с введением ФГОС, вы испытываете?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t>__________________________________________________________________________________________________________________________________________________________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  <w:rPr>
          <w:rStyle w:val="Strong"/>
        </w:rPr>
      </w:pP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rPr>
          <w:rStyle w:val="Strong"/>
        </w:rPr>
        <w:t>8.</w:t>
      </w:r>
      <w:r w:rsidRPr="00F14B45">
        <w:rPr>
          <w:rStyle w:val="apple-converted-space"/>
        </w:rPr>
        <w:t> </w:t>
      </w:r>
      <w:r w:rsidRPr="00F14B45">
        <w:t>Какую помощь по преодолению педагогических затруднений вы хотели бы получить?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t>______________________________________________________________________________________________________________________________________________________________________________________________________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rPr>
          <w:rStyle w:val="Strong"/>
        </w:rPr>
        <w:t>9.</w:t>
      </w:r>
      <w:r w:rsidRPr="00F14B45">
        <w:rPr>
          <w:rStyle w:val="apple-converted-space"/>
        </w:rPr>
        <w:t> </w:t>
      </w:r>
      <w:r w:rsidRPr="00F14B45">
        <w:t>На ваш взгляд, готово ли наше образовательное учреждение к введению ФГОС?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t>а) да;                  б) нет;                  в) затрудняюсь ответить.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t>Почему?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0" w:afterAutospacing="0" w:line="270" w:lineRule="atLeast"/>
      </w:pPr>
      <w:r w:rsidRPr="00F14B45">
        <w:t>_____________________________________________________________________________</w:t>
      </w:r>
    </w:p>
    <w:p w:rsidR="00C5221D" w:rsidRPr="00F14B45" w:rsidRDefault="00C5221D" w:rsidP="00E1256B">
      <w:pPr>
        <w:pStyle w:val="NormalWeb"/>
        <w:shd w:val="clear" w:color="auto" w:fill="FFFFFF"/>
        <w:spacing w:before="0" w:beforeAutospacing="0" w:after="300" w:afterAutospacing="0" w:line="270" w:lineRule="atLeast"/>
        <w:rPr>
          <w:rStyle w:val="Emphasis"/>
        </w:rPr>
      </w:pPr>
    </w:p>
    <w:p w:rsidR="00C5221D" w:rsidRPr="00F14B45" w:rsidRDefault="00C5221D" w:rsidP="00F14B45">
      <w:pPr>
        <w:pStyle w:val="NormalWeb"/>
        <w:shd w:val="clear" w:color="auto" w:fill="FFFFFF"/>
        <w:spacing w:before="0" w:beforeAutospacing="0" w:after="300" w:afterAutospacing="0" w:line="270" w:lineRule="atLeast"/>
        <w:jc w:val="center"/>
      </w:pPr>
      <w:r w:rsidRPr="00F14B45">
        <w:rPr>
          <w:rStyle w:val="Emphasis"/>
        </w:rPr>
        <w:t>Благодарим за участие в анкетировании!</w:t>
      </w:r>
    </w:p>
    <w:sectPr w:rsidR="00C5221D" w:rsidRPr="00F14B45" w:rsidSect="00942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256B"/>
    <w:rsid w:val="00151A9F"/>
    <w:rsid w:val="00355E61"/>
    <w:rsid w:val="004A22B2"/>
    <w:rsid w:val="004F0550"/>
    <w:rsid w:val="00650F82"/>
    <w:rsid w:val="007E4CA0"/>
    <w:rsid w:val="00815AF8"/>
    <w:rsid w:val="008B1770"/>
    <w:rsid w:val="009147D9"/>
    <w:rsid w:val="00942E19"/>
    <w:rsid w:val="009B25DF"/>
    <w:rsid w:val="009F5AF8"/>
    <w:rsid w:val="00B25398"/>
    <w:rsid w:val="00BB377B"/>
    <w:rsid w:val="00BF7FAC"/>
    <w:rsid w:val="00C104C4"/>
    <w:rsid w:val="00C5221D"/>
    <w:rsid w:val="00E1256B"/>
    <w:rsid w:val="00F14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E1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125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E1256B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E1256B"/>
    <w:rPr>
      <w:rFonts w:cs="Times New Roman"/>
      <w:i/>
      <w:iCs/>
    </w:rPr>
  </w:style>
  <w:style w:type="character" w:customStyle="1" w:styleId="apple-converted-space">
    <w:name w:val="apple-converted-space"/>
    <w:basedOn w:val="DefaultParagraphFont"/>
    <w:uiPriority w:val="99"/>
    <w:rsid w:val="00E1256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6117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1</Pages>
  <Words>355</Words>
  <Characters>2030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Sea</cp:lastModifiedBy>
  <cp:revision>2</cp:revision>
  <cp:lastPrinted>2014-04-09T06:37:00Z</cp:lastPrinted>
  <dcterms:created xsi:type="dcterms:W3CDTF">2014-01-30T02:20:00Z</dcterms:created>
  <dcterms:modified xsi:type="dcterms:W3CDTF">2014-04-09T06:38:00Z</dcterms:modified>
</cp:coreProperties>
</file>